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eastAsiaTheme="minorEastAsia"/>
          <w:b/>
          <w:bCs/>
          <w:lang w:eastAsia="zh-CN"/>
        </w:rPr>
      </w:pPr>
      <w:bookmarkStart w:id="0" w:name="_GoBack"/>
      <w:r>
        <w:rPr>
          <w:rFonts w:ascii="微软雅黑" w:hAnsi="微软雅黑" w:eastAsia="微软雅黑" w:cs="微软雅黑"/>
          <w:b/>
          <w:bCs/>
          <w:i w:val="0"/>
          <w:caps w:val="0"/>
          <w:color w:val="8C8080"/>
          <w:spacing w:val="8"/>
          <w:sz w:val="22"/>
          <w:szCs w:val="22"/>
          <w:shd w:val="clear" w:fill="FFFFFF"/>
        </w:rPr>
        <w:t>2018临潭县公开招聘播音员面试（初试）成绩</w:t>
      </w:r>
    </w:p>
    <w:bookmarkEnd w:id="0"/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055" cy="7801610"/>
            <wp:effectExtent l="0" t="0" r="10795" b="8890"/>
            <wp:docPr id="3" name="图片 3" descr="1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.webp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7801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055" cy="7704455"/>
            <wp:effectExtent l="0" t="0" r="10795" b="10795"/>
            <wp:docPr id="2" name="图片 2" descr="2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.webp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7704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055" cy="7602220"/>
            <wp:effectExtent l="0" t="0" r="10795" b="17780"/>
            <wp:docPr id="1" name="图片 1" descr="3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3.webp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7602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6DB48EE"/>
    <w:rsid w:val="56DB48EE"/>
    <w:rsid w:val="6D5350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Roaming\Kingsoft\wps\addons\pool\win-i386\knewfileruby_1.0.0.12\template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0.docx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Office_10.1.0.7566_F1E327BC-269C-435d-A152-05C5408002CA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2018-11-07T09:30:00Z</dcterms:created>
  <dc:creator>Administrator</dc:creator>
  <cp:lastModifiedBy>Administrator</cp:lastModifiedBy>
  <dcterms:modified xsi:type="dcterms:W3CDTF">2018-11-07T09:32:12Z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2052-10.1.0.7566</vt:lpwstr>
  </property>
</Properties>
</file>